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68B7E" w14:textId="59F04FDC" w:rsidR="000733CC" w:rsidRPr="009758DD" w:rsidRDefault="000733CC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758DD">
        <w:rPr>
          <w:rFonts w:ascii="Times New Roman" w:hAnsi="Times New Roman" w:cs="Times New Roman"/>
          <w:b/>
          <w:bCs/>
          <w:sz w:val="24"/>
          <w:szCs w:val="24"/>
        </w:rPr>
        <w:t>Text:</w:t>
      </w:r>
      <w:r w:rsidR="00586CEA">
        <w:rPr>
          <w:rFonts w:ascii="Times New Roman" w:hAnsi="Times New Roman" w:cs="Times New Roman"/>
          <w:b/>
          <w:bCs/>
          <w:sz w:val="24"/>
          <w:szCs w:val="24"/>
        </w:rPr>
        <w:t xml:space="preserve"> Matthew 6:3</w:t>
      </w:r>
      <w:r w:rsidR="0034290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86CEA">
        <w:rPr>
          <w:rFonts w:ascii="Times New Roman" w:hAnsi="Times New Roman" w:cs="Times New Roman"/>
          <w:b/>
          <w:bCs/>
          <w:sz w:val="24"/>
          <w:szCs w:val="24"/>
        </w:rPr>
        <w:t>-3</w:t>
      </w:r>
      <w:r w:rsidR="0034290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86CEA">
        <w:rPr>
          <w:rFonts w:ascii="Times New Roman" w:hAnsi="Times New Roman" w:cs="Times New Roman"/>
          <w:b/>
          <w:bCs/>
          <w:sz w:val="24"/>
          <w:szCs w:val="24"/>
        </w:rPr>
        <w:t xml:space="preserve"> (NASB)</w:t>
      </w:r>
    </w:p>
    <w:p w14:paraId="60217F28" w14:textId="23C2B649" w:rsidR="00586CEA" w:rsidRPr="00586CEA" w:rsidRDefault="00586CEA" w:rsidP="00586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CE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33</w:t>
      </w:r>
      <w:r w:rsidRPr="00586CEA">
        <w:rPr>
          <w:rFonts w:ascii="Times New Roman" w:hAnsi="Times New Roman" w:cs="Times New Roman"/>
          <w:sz w:val="24"/>
          <w:szCs w:val="24"/>
        </w:rPr>
        <w:t> "But seek first His kingdom and His righteousness, and all these things will be provided to you.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8051D" w14:textId="571CD677" w:rsidR="00586CEA" w:rsidRPr="00586CEA" w:rsidRDefault="00586CEA" w:rsidP="00586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CE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34</w:t>
      </w:r>
      <w:r w:rsidRPr="00586CEA">
        <w:rPr>
          <w:rFonts w:ascii="Times New Roman" w:hAnsi="Times New Roman" w:cs="Times New Roman"/>
          <w:sz w:val="24"/>
          <w:szCs w:val="24"/>
        </w:rPr>
        <w:t> "So do not worry about tomorrow; for tomorrow will worry about itself. Each day has enough trouble of its own.</w:t>
      </w:r>
    </w:p>
    <w:p w14:paraId="05A22BEE" w14:textId="77777777" w:rsidR="000733CC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DFF06" w14:textId="5467F5AC" w:rsidR="00F96DA3" w:rsidRDefault="00F96DA3" w:rsidP="00F96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A3">
        <w:rPr>
          <w:rFonts w:ascii="Times New Roman" w:hAnsi="Times New Roman" w:cs="Times New Roman"/>
          <w:sz w:val="24"/>
          <w:szCs w:val="24"/>
        </w:rPr>
        <w:t xml:space="preserve">Matthew chapter 6 is part of Jesus' Sermon on the Mount, focusing on genuine religious motives, heavenly priorities, and trusting God for daily needs. It covers three main spiritual practices, </w:t>
      </w:r>
      <w:r w:rsidR="00646FE1">
        <w:rPr>
          <w:rFonts w:ascii="Times New Roman" w:hAnsi="Times New Roman" w:cs="Times New Roman"/>
          <w:sz w:val="24"/>
          <w:szCs w:val="24"/>
        </w:rPr>
        <w:t xml:space="preserve">motives in religious practices, </w:t>
      </w:r>
      <w:r w:rsidRPr="00F96DA3">
        <w:rPr>
          <w:rFonts w:ascii="Times New Roman" w:hAnsi="Times New Roman" w:cs="Times New Roman"/>
          <w:sz w:val="24"/>
          <w:szCs w:val="24"/>
        </w:rPr>
        <w:t>the correct view of wealth, and a command against worry</w:t>
      </w:r>
      <w:r w:rsidR="00A942AE">
        <w:rPr>
          <w:rFonts w:ascii="Times New Roman" w:hAnsi="Times New Roman" w:cs="Times New Roman"/>
          <w:sz w:val="24"/>
          <w:szCs w:val="24"/>
        </w:rPr>
        <w:t>.</w:t>
      </w:r>
    </w:p>
    <w:p w14:paraId="648490D6" w14:textId="77777777" w:rsidR="00B50361" w:rsidRPr="00F96DA3" w:rsidRDefault="00B50361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4D5827" w14:textId="636FEFD7" w:rsidR="00F96DA3" w:rsidRPr="00646FE1" w:rsidRDefault="00F96DA3" w:rsidP="00F96D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6FE1">
        <w:rPr>
          <w:rFonts w:ascii="Times New Roman" w:hAnsi="Times New Roman" w:cs="Times New Roman"/>
          <w:b/>
          <w:bCs/>
          <w:sz w:val="24"/>
          <w:szCs w:val="24"/>
        </w:rPr>
        <w:t>Motives in Religious Practices (Verses 1–18)</w:t>
      </w:r>
      <w:r w:rsidR="00646FE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3BBB3E" w14:textId="77777777" w:rsidR="00F96DA3" w:rsidRPr="00494C30" w:rsidRDefault="00F96DA3" w:rsidP="00494C3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4C30">
        <w:rPr>
          <w:rFonts w:ascii="Times New Roman" w:hAnsi="Times New Roman" w:cs="Times New Roman"/>
          <w:sz w:val="24"/>
          <w:szCs w:val="24"/>
        </w:rPr>
        <w:t>Giving to the Needy (v. 1–4): Do acts of charity in secret rather than showing off for human praise; God rewards what is done privately.</w:t>
      </w:r>
    </w:p>
    <w:p w14:paraId="2D8B02A8" w14:textId="3348B5A1" w:rsidR="00F96DA3" w:rsidRPr="00494C30" w:rsidRDefault="00F96DA3" w:rsidP="00494C3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4C30">
        <w:rPr>
          <w:rFonts w:ascii="Times New Roman" w:hAnsi="Times New Roman" w:cs="Times New Roman"/>
          <w:sz w:val="24"/>
          <w:szCs w:val="24"/>
        </w:rPr>
        <w:t>The Model for Prayer (v. 5–15): Pray in private without empty words, using the Lord’s Prayer ("Our Father") as a guide for reverence, provision, and forgiveness</w:t>
      </w:r>
      <w:r w:rsidR="00A942AE">
        <w:rPr>
          <w:rFonts w:ascii="Times New Roman" w:hAnsi="Times New Roman" w:cs="Times New Roman"/>
          <w:sz w:val="24"/>
          <w:szCs w:val="24"/>
        </w:rPr>
        <w:t>.</w:t>
      </w:r>
    </w:p>
    <w:p w14:paraId="48F1A54C" w14:textId="77777777" w:rsidR="00F96DA3" w:rsidRPr="00494C30" w:rsidRDefault="00F96DA3" w:rsidP="00494C3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4C30">
        <w:rPr>
          <w:rFonts w:ascii="Times New Roman" w:hAnsi="Times New Roman" w:cs="Times New Roman"/>
          <w:sz w:val="24"/>
          <w:szCs w:val="24"/>
        </w:rPr>
        <w:t>Fasting (v. 16–18): Fast quietly with a normal appearance to please God rather than looking sad to impress people.</w:t>
      </w:r>
    </w:p>
    <w:p w14:paraId="14142599" w14:textId="77777777" w:rsidR="00EF37F9" w:rsidRDefault="00EF37F9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5F2C46" w14:textId="4DBAFD4F" w:rsidR="00F96DA3" w:rsidRPr="00EF37F9" w:rsidRDefault="00F96DA3" w:rsidP="00F96D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F37F9">
        <w:rPr>
          <w:rFonts w:ascii="Times New Roman" w:hAnsi="Times New Roman" w:cs="Times New Roman"/>
          <w:b/>
          <w:bCs/>
          <w:sz w:val="24"/>
          <w:szCs w:val="24"/>
        </w:rPr>
        <w:t>Treasures and Wealth (Verses 19–24)</w:t>
      </w:r>
      <w:r w:rsidR="00B10E2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3326733" w14:textId="0797F150" w:rsidR="00F96DA3" w:rsidRPr="00D8737D" w:rsidRDefault="00F96DA3" w:rsidP="00D8737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737D">
        <w:rPr>
          <w:rFonts w:ascii="Times New Roman" w:hAnsi="Times New Roman" w:cs="Times New Roman"/>
          <w:sz w:val="24"/>
          <w:szCs w:val="24"/>
        </w:rPr>
        <w:t>Earthly vs. Heavenly Treasures (v. 19–21): Store up treasures in heaven where they last, instead of on earth where things decay or get stolen</w:t>
      </w:r>
      <w:r w:rsidR="00D1649C">
        <w:rPr>
          <w:rFonts w:ascii="Times New Roman" w:hAnsi="Times New Roman" w:cs="Times New Roman"/>
          <w:sz w:val="24"/>
          <w:szCs w:val="24"/>
        </w:rPr>
        <w:t>.</w:t>
      </w:r>
    </w:p>
    <w:p w14:paraId="4FADED69" w14:textId="17C8457C" w:rsidR="00F96DA3" w:rsidRPr="00D8737D" w:rsidRDefault="00F96DA3" w:rsidP="00D8737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737D">
        <w:rPr>
          <w:rFonts w:ascii="Times New Roman" w:hAnsi="Times New Roman" w:cs="Times New Roman"/>
          <w:sz w:val="24"/>
          <w:szCs w:val="24"/>
        </w:rPr>
        <w:t>The Lamp of the Body (v. 22–23): Keep your focus clear and healthy so your whole life is full of light.</w:t>
      </w:r>
    </w:p>
    <w:p w14:paraId="40F93D5D" w14:textId="77777777" w:rsidR="00D8737D" w:rsidRPr="00D8737D" w:rsidRDefault="00D8737D" w:rsidP="00D8737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737D">
        <w:rPr>
          <w:rFonts w:ascii="Times New Roman" w:hAnsi="Times New Roman" w:cs="Times New Roman"/>
          <w:sz w:val="24"/>
          <w:szCs w:val="24"/>
        </w:rPr>
        <w:t>Two Masters (v. 24): You cannot serve both God and money; you must choose one.</w:t>
      </w:r>
    </w:p>
    <w:p w14:paraId="031FE33A" w14:textId="77777777" w:rsidR="00A12E99" w:rsidRDefault="00A12E99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AA6F30" w14:textId="55B83C60" w:rsidR="00A12E99" w:rsidRPr="008C0864" w:rsidRDefault="00A12E99" w:rsidP="00F96D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C0864">
        <w:rPr>
          <w:rFonts w:ascii="Times New Roman" w:hAnsi="Times New Roman" w:cs="Times New Roman"/>
          <w:b/>
          <w:bCs/>
          <w:sz w:val="24"/>
          <w:szCs w:val="24"/>
        </w:rPr>
        <w:t>Overcoming Anxiety (Verses 25-34):</w:t>
      </w:r>
    </w:p>
    <w:p w14:paraId="30A609E2" w14:textId="6B114D0C" w:rsidR="007F7F69" w:rsidRPr="00D8737D" w:rsidRDefault="007F7F69" w:rsidP="00D8737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737D">
        <w:rPr>
          <w:rFonts w:ascii="Times New Roman" w:hAnsi="Times New Roman" w:cs="Times New Roman"/>
          <w:sz w:val="24"/>
          <w:szCs w:val="24"/>
        </w:rPr>
        <w:t xml:space="preserve">Do Not Worry (v. 25–30): Trust God to provide for basic needs like food and clothing by looking at how He feeds the birds and clothes the </w:t>
      </w:r>
      <w:r w:rsidR="006B12BE" w:rsidRPr="00D8737D">
        <w:rPr>
          <w:rFonts w:ascii="Times New Roman" w:hAnsi="Times New Roman" w:cs="Times New Roman"/>
          <w:sz w:val="24"/>
          <w:szCs w:val="24"/>
        </w:rPr>
        <w:t>wildflowers</w:t>
      </w:r>
      <w:r w:rsidR="00D1649C">
        <w:rPr>
          <w:rFonts w:ascii="Times New Roman" w:hAnsi="Times New Roman" w:cs="Times New Roman"/>
          <w:sz w:val="24"/>
          <w:szCs w:val="24"/>
        </w:rPr>
        <w:t>.</w:t>
      </w:r>
    </w:p>
    <w:p w14:paraId="36E2145E" w14:textId="00F6CFC7" w:rsidR="00F96DA3" w:rsidRPr="00D8737D" w:rsidRDefault="00F96DA3" w:rsidP="00D8737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737D">
        <w:rPr>
          <w:rFonts w:ascii="Times New Roman" w:hAnsi="Times New Roman" w:cs="Times New Roman"/>
          <w:sz w:val="24"/>
          <w:szCs w:val="24"/>
        </w:rPr>
        <w:t>Seek First His Kingdom (v. 31–34): Put God's kingdom and righteousness first, and He will take care of your daily worries, one day at a time.</w:t>
      </w:r>
    </w:p>
    <w:p w14:paraId="44FCF950" w14:textId="77777777" w:rsidR="008C0864" w:rsidRDefault="008C0864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E1710D" w14:textId="77777777" w:rsidR="00DC4B0A" w:rsidRDefault="00DC4B0A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DC9DA" w14:textId="1BACBC06" w:rsidR="008C0864" w:rsidRPr="00DC4B0A" w:rsidRDefault="008C0864" w:rsidP="00DC4B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4B0A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DC4B0A" w:rsidRPr="00DC4B0A">
        <w:rPr>
          <w:rFonts w:ascii="Times New Roman" w:hAnsi="Times New Roman" w:cs="Times New Roman"/>
          <w:b/>
          <w:bCs/>
          <w:sz w:val="24"/>
          <w:szCs w:val="24"/>
        </w:rPr>
        <w:t>OW TO OVERCOME ANXIETY</w:t>
      </w:r>
    </w:p>
    <w:p w14:paraId="621FBDB6" w14:textId="77777777" w:rsidR="008C0864" w:rsidRDefault="008C0864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A90622" w14:textId="063119FE" w:rsidR="00935C8B" w:rsidRPr="00AB1E25" w:rsidRDefault="00F96DA3" w:rsidP="00935C8B">
      <w:pPr>
        <w:pStyle w:val="ListParagraph"/>
        <w:numPr>
          <w:ilvl w:val="0"/>
          <w:numId w:val="8"/>
        </w:numPr>
        <w:spacing w:after="0"/>
        <w:ind w:left="27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AB1E2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D4A9B" w:rsidRPr="00AB1E25">
        <w:rPr>
          <w:rFonts w:ascii="Times New Roman" w:hAnsi="Times New Roman" w:cs="Times New Roman"/>
          <w:b/>
          <w:bCs/>
          <w:sz w:val="24"/>
          <w:szCs w:val="24"/>
        </w:rPr>
        <w:t>ttend Every Assembly of the Church</w:t>
      </w:r>
      <w:r w:rsidR="00C01E47">
        <w:rPr>
          <w:rFonts w:ascii="Times New Roman" w:hAnsi="Times New Roman" w:cs="Times New Roman"/>
          <w:b/>
          <w:bCs/>
          <w:sz w:val="24"/>
          <w:szCs w:val="24"/>
        </w:rPr>
        <w:t xml:space="preserve"> ~ </w:t>
      </w:r>
      <w:r w:rsidR="00AB1E25" w:rsidRPr="00AB1E25">
        <w:rPr>
          <w:rFonts w:ascii="Times New Roman" w:hAnsi="Times New Roman" w:cs="Times New Roman"/>
          <w:b/>
          <w:bCs/>
          <w:sz w:val="24"/>
          <w:szCs w:val="24"/>
        </w:rPr>
        <w:t>Hebrews 10:24-26 (NASB)</w:t>
      </w:r>
    </w:p>
    <w:p w14:paraId="110E302D" w14:textId="77777777" w:rsidR="00231046" w:rsidRDefault="0052771C" w:rsidP="00F158BB">
      <w:pPr>
        <w:pStyle w:val="ListParagraph"/>
        <w:spacing w:after="0"/>
        <w:ind w:left="810" w:hanging="180"/>
        <w:rPr>
          <w:rFonts w:ascii="Times New Roman" w:hAnsi="Times New Roman" w:cs="Times New Roman"/>
          <w:sz w:val="24"/>
          <w:szCs w:val="24"/>
        </w:rPr>
      </w:pPr>
      <w:r w:rsidRPr="0052771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24</w:t>
      </w:r>
      <w:r w:rsidRPr="0052771C">
        <w:rPr>
          <w:rFonts w:ascii="Times New Roman" w:hAnsi="Times New Roman" w:cs="Times New Roman"/>
          <w:sz w:val="24"/>
          <w:szCs w:val="24"/>
        </w:rPr>
        <w:t xml:space="preserve"> and let's consider how to encourage one another in love and good deeds, </w:t>
      </w:r>
    </w:p>
    <w:p w14:paraId="1ADEEEBA" w14:textId="77777777" w:rsidR="00AB1E25" w:rsidRDefault="0052771C" w:rsidP="00231046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 w:rsidRPr="0052771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25</w:t>
      </w:r>
      <w:r w:rsidRPr="0052771C">
        <w:rPr>
          <w:rFonts w:ascii="Times New Roman" w:hAnsi="Times New Roman" w:cs="Times New Roman"/>
          <w:sz w:val="24"/>
          <w:szCs w:val="24"/>
        </w:rPr>
        <w:t> not abandoning our own meeting together, as is the habit of some people,</w:t>
      </w:r>
      <w:r w:rsidR="00AD4A9B">
        <w:rPr>
          <w:rFonts w:ascii="Times New Roman" w:hAnsi="Times New Roman" w:cs="Times New Roman"/>
          <w:sz w:val="24"/>
          <w:szCs w:val="24"/>
        </w:rPr>
        <w:t xml:space="preserve"> but </w:t>
      </w:r>
      <w:r w:rsidRPr="0052771C">
        <w:rPr>
          <w:rFonts w:ascii="Times New Roman" w:hAnsi="Times New Roman" w:cs="Times New Roman"/>
          <w:sz w:val="24"/>
          <w:szCs w:val="24"/>
        </w:rPr>
        <w:t>encouraging </w:t>
      </w:r>
      <w:r w:rsidRPr="0052771C">
        <w:rPr>
          <w:rFonts w:ascii="Times New Roman" w:hAnsi="Times New Roman" w:cs="Times New Roman"/>
          <w:i/>
          <w:iCs/>
          <w:sz w:val="24"/>
          <w:szCs w:val="24"/>
        </w:rPr>
        <w:t>one another;</w:t>
      </w:r>
      <w:r w:rsidRPr="0052771C">
        <w:rPr>
          <w:rFonts w:ascii="Times New Roman" w:hAnsi="Times New Roman" w:cs="Times New Roman"/>
          <w:sz w:val="24"/>
          <w:szCs w:val="24"/>
        </w:rPr>
        <w:t xml:space="preserve"> and all the more as you see the day drawing near. </w:t>
      </w:r>
    </w:p>
    <w:p w14:paraId="47EF79B0" w14:textId="238405CA" w:rsidR="0052771C" w:rsidRPr="0052771C" w:rsidRDefault="0052771C" w:rsidP="00231046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 w:rsidRPr="0052771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26</w:t>
      </w:r>
      <w:r w:rsidRPr="0052771C">
        <w:rPr>
          <w:rFonts w:ascii="Times New Roman" w:hAnsi="Times New Roman" w:cs="Times New Roman"/>
          <w:sz w:val="24"/>
          <w:szCs w:val="24"/>
        </w:rPr>
        <w:t> For if we go on sinning willfully after receiving the knowledge of the truth, there no longer remains a sacrifice for sins,</w:t>
      </w:r>
    </w:p>
    <w:p w14:paraId="1709B0DC" w14:textId="77777777" w:rsidR="007D0B47" w:rsidRPr="00935C8B" w:rsidRDefault="007D0B47" w:rsidP="007D0B47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089C173D" w14:textId="499379D9" w:rsidR="00F96DA3" w:rsidRPr="002C344F" w:rsidRDefault="00F96DA3" w:rsidP="002C344F">
      <w:pPr>
        <w:pStyle w:val="ListParagraph"/>
        <w:numPr>
          <w:ilvl w:val="0"/>
          <w:numId w:val="8"/>
        </w:numPr>
        <w:spacing w:after="0"/>
        <w:ind w:left="27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2C344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D4A9B" w:rsidRPr="002C344F">
        <w:rPr>
          <w:rFonts w:ascii="Times New Roman" w:hAnsi="Times New Roman" w:cs="Times New Roman"/>
          <w:b/>
          <w:bCs/>
          <w:sz w:val="24"/>
          <w:szCs w:val="24"/>
        </w:rPr>
        <w:t>xpand Your Prayer Life</w:t>
      </w:r>
      <w:r w:rsidR="00C01E47" w:rsidRPr="002C344F">
        <w:rPr>
          <w:rFonts w:ascii="Times New Roman" w:hAnsi="Times New Roman" w:cs="Times New Roman"/>
          <w:b/>
          <w:bCs/>
          <w:sz w:val="24"/>
          <w:szCs w:val="24"/>
        </w:rPr>
        <w:t xml:space="preserve"> ~ I Thessalonians 5:17 (NASB)</w:t>
      </w:r>
    </w:p>
    <w:p w14:paraId="673440A5" w14:textId="0DB05E30" w:rsidR="00F96DA3" w:rsidRPr="00F96DA3" w:rsidRDefault="003636D2" w:rsidP="003636D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 without ceasing</w:t>
      </w:r>
    </w:p>
    <w:p w14:paraId="5AFD0AFC" w14:textId="77777777" w:rsidR="00DC4B0A" w:rsidRDefault="00DC4B0A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A0F0B4" w14:textId="62D4438D" w:rsidR="00F96DA3" w:rsidRPr="00303897" w:rsidRDefault="00F96DA3" w:rsidP="00303897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0389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>pend</w:t>
      </w:r>
      <w:r w:rsidRPr="00303897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>ore</w:t>
      </w:r>
      <w:r w:rsidRPr="00303897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>ime</w:t>
      </w:r>
      <w:r w:rsidRPr="003038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30389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 xml:space="preserve">tudying </w:t>
      </w:r>
      <w:r w:rsidRPr="00303897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 xml:space="preserve">oc’s </w:t>
      </w:r>
      <w:r w:rsidRPr="0030389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 xml:space="preserve">ord ~ I Timothy </w:t>
      </w:r>
      <w:r w:rsidR="00CE1EAA" w:rsidRPr="0030389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>:15</w:t>
      </w:r>
      <w:r w:rsidR="00303897">
        <w:rPr>
          <w:rFonts w:ascii="Times New Roman" w:hAnsi="Times New Roman" w:cs="Times New Roman"/>
          <w:b/>
          <w:bCs/>
          <w:sz w:val="24"/>
          <w:szCs w:val="24"/>
        </w:rPr>
        <w:t>-16</w:t>
      </w:r>
      <w:r w:rsidR="000A17B4" w:rsidRPr="00303897">
        <w:rPr>
          <w:rFonts w:ascii="Times New Roman" w:hAnsi="Times New Roman" w:cs="Times New Roman"/>
          <w:b/>
          <w:bCs/>
          <w:sz w:val="24"/>
          <w:szCs w:val="24"/>
        </w:rPr>
        <w:t xml:space="preserve"> (NASB)</w:t>
      </w:r>
    </w:p>
    <w:p w14:paraId="569E2815" w14:textId="1E1D765C" w:rsidR="00303897" w:rsidRPr="00303897" w:rsidRDefault="00303897" w:rsidP="00303897">
      <w:pPr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 w:rsidRPr="0030389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15</w:t>
      </w:r>
      <w:r w:rsidRPr="00303897">
        <w:rPr>
          <w:rFonts w:ascii="Times New Roman" w:hAnsi="Times New Roman" w:cs="Times New Roman"/>
          <w:sz w:val="24"/>
          <w:szCs w:val="24"/>
        </w:rPr>
        <w:t> Meditate upon these things; give thyself wholly to them; that thy profiting may appear to all.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89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16</w:t>
      </w:r>
      <w:r w:rsidRPr="00303897">
        <w:rPr>
          <w:rFonts w:ascii="Times New Roman" w:hAnsi="Times New Roman" w:cs="Times New Roman"/>
          <w:sz w:val="24"/>
          <w:szCs w:val="24"/>
        </w:rPr>
        <w:t> Take heed unto thyself, and unto the doctrine; continue in them: for in doing this thou shalt both save thyself, and them that hear thee.</w:t>
      </w:r>
    </w:p>
    <w:p w14:paraId="5FF2BC34" w14:textId="77777777" w:rsidR="00303897" w:rsidRDefault="00303897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D1B2E" w14:textId="5C6A0C3A" w:rsidR="00DC4B0A" w:rsidRPr="00A66A30" w:rsidRDefault="00F96DA3" w:rsidP="00A66A3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6A3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0E5ECA" w:rsidRPr="00A66A30">
        <w:rPr>
          <w:rFonts w:ascii="Times New Roman" w:hAnsi="Times New Roman" w:cs="Times New Roman"/>
          <w:b/>
          <w:bCs/>
          <w:sz w:val="24"/>
          <w:szCs w:val="24"/>
        </w:rPr>
        <w:t>ocus on Using Your Spiritual Gift to Grow the Church ~ I Corinthians 12:7 (NLT)</w:t>
      </w:r>
    </w:p>
    <w:p w14:paraId="2C0D5AA4" w14:textId="047BABBB" w:rsidR="000E5ECA" w:rsidRDefault="00A66A30" w:rsidP="00A66A30">
      <w:p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r w:rsidRPr="00A66A30">
        <w:rPr>
          <w:rFonts w:ascii="Times New Roman" w:hAnsi="Times New Roman" w:cs="Times New Roman"/>
          <w:sz w:val="24"/>
          <w:szCs w:val="24"/>
        </w:rPr>
        <w:t>A spiritual gift is given to each of us so we can help each other.</w:t>
      </w:r>
    </w:p>
    <w:p w14:paraId="4200DF9A" w14:textId="77777777" w:rsidR="000E5ECA" w:rsidRDefault="000E5ECA" w:rsidP="00F96D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5E495B" w14:textId="6FB63D23" w:rsidR="00F96DA3" w:rsidRPr="00BD25FB" w:rsidRDefault="00F96DA3" w:rsidP="00BD25FB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D25F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62030" w:rsidRPr="00BD25FB">
        <w:rPr>
          <w:rFonts w:ascii="Times New Roman" w:hAnsi="Times New Roman" w:cs="Times New Roman"/>
          <w:b/>
          <w:bCs/>
          <w:sz w:val="24"/>
          <w:szCs w:val="24"/>
        </w:rPr>
        <w:t>eek the Lost ~ Luke 19:10 (NASB)</w:t>
      </w:r>
    </w:p>
    <w:p w14:paraId="6DF5A0B9" w14:textId="4D3807AB" w:rsidR="00BD25FB" w:rsidRPr="009758DD" w:rsidRDefault="00BD25FB" w:rsidP="00BD25F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D25FB">
        <w:rPr>
          <w:rFonts w:ascii="Times New Roman" w:hAnsi="Times New Roman" w:cs="Times New Roman"/>
          <w:sz w:val="24"/>
          <w:szCs w:val="24"/>
        </w:rPr>
        <w:t>"For the Son of Man has come to seek and to save that which was lost."</w:t>
      </w:r>
    </w:p>
    <w:p w14:paraId="551CA0EC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D74AF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F21E3D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RESPONSE TO THE INVITATION OF FAITH:</w:t>
      </w:r>
    </w:p>
    <w:p w14:paraId="027EDAA3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HEAR the GOSPEL ~ Romans 10:17  </w:t>
      </w:r>
    </w:p>
    <w:p w14:paraId="579655D6" w14:textId="77777777" w:rsidR="000733CC" w:rsidRPr="009758DD" w:rsidRDefault="000733CC" w:rsidP="000733CC">
      <w:pPr>
        <w:spacing w:after="0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So then faith cometh by hearing and hearing by the word of God.</w:t>
      </w:r>
    </w:p>
    <w:p w14:paraId="3D67DC8B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BELIEVE ~ Hebrews 11:6</w:t>
      </w:r>
    </w:p>
    <w:p w14:paraId="54849D42" w14:textId="77777777" w:rsidR="000733CC" w:rsidRPr="009758DD" w:rsidRDefault="000733CC" w:rsidP="000733C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But without faith it is impossible to please Him, for he that cometh to God must believe that He is and He is a rewarder of them that diligently seek Him.</w:t>
      </w:r>
    </w:p>
    <w:p w14:paraId="7E91C1DE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REPENT ~ Luke 13:3</w:t>
      </w:r>
    </w:p>
    <w:p w14:paraId="38C75A22" w14:textId="77777777" w:rsidR="000733CC" w:rsidRPr="009758DD" w:rsidRDefault="000733CC" w:rsidP="000733CC">
      <w:pPr>
        <w:spacing w:after="0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I tell you nay; but except ye repent ye shall all likewise perish.</w:t>
      </w:r>
    </w:p>
    <w:p w14:paraId="52D9A730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CONFESS ~ Matthew 10:32-33 </w:t>
      </w:r>
    </w:p>
    <w:p w14:paraId="02EFB84E" w14:textId="77777777" w:rsidR="000733CC" w:rsidRPr="009758DD" w:rsidRDefault="000733CC" w:rsidP="000733C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Whosoever therefore shall confess me before men, him will I confess also before my Father which is in heaven. But whosoever shall deny me before men, him will I also deny before my Father which is in heaven.</w:t>
      </w:r>
    </w:p>
    <w:p w14:paraId="417E2FF9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BE BAPTIZED ~ Acts 22:16</w:t>
      </w:r>
    </w:p>
    <w:p w14:paraId="210340AC" w14:textId="77777777" w:rsidR="000733CC" w:rsidRDefault="000733CC" w:rsidP="000733C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And now why tarriest thou? arise, and be baptized, and wash away thy sins, calling on the name of the Lord.</w:t>
      </w:r>
    </w:p>
    <w:p w14:paraId="14D4CF78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BE FAITHFUL UNTO DEATH ~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Revelation 2:10</w:t>
      </w:r>
    </w:p>
    <w:p w14:paraId="4327DEEC" w14:textId="77777777" w:rsidR="000733CC" w:rsidRPr="009758DD" w:rsidRDefault="000733CC" w:rsidP="000733C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B7F15">
        <w:rPr>
          <w:rFonts w:ascii="Times New Roman" w:hAnsi="Times New Roman" w:cs="Times New Roman"/>
          <w:sz w:val="24"/>
          <w:szCs w:val="24"/>
        </w:rPr>
        <w:t xml:space="preserve">Fear none of those things which thou shalt </w:t>
      </w:r>
      <w:proofErr w:type="gramStart"/>
      <w:r w:rsidRPr="00AB7F15">
        <w:rPr>
          <w:rFonts w:ascii="Times New Roman" w:hAnsi="Times New Roman" w:cs="Times New Roman"/>
          <w:sz w:val="24"/>
          <w:szCs w:val="24"/>
        </w:rPr>
        <w:t>suffer:</w:t>
      </w:r>
      <w:proofErr w:type="gramEnd"/>
      <w:r w:rsidRPr="00AB7F15">
        <w:rPr>
          <w:rFonts w:ascii="Times New Roman" w:hAnsi="Times New Roman" w:cs="Times New Roman"/>
          <w:sz w:val="24"/>
          <w:szCs w:val="24"/>
        </w:rPr>
        <w:t xml:space="preserve"> behold, the devil shall cast some of you into prison, that ye may be tried; and ye shall have tribulation ten days: be thou faithful unto death, and I will give thee a crown of life.</w:t>
      </w:r>
    </w:p>
    <w:p w14:paraId="6B9FE3A4" w14:textId="77777777" w:rsidR="008C18D7" w:rsidRPr="000733CC" w:rsidRDefault="008C18D7" w:rsidP="000733CC"/>
    <w:sectPr w:rsidR="008C18D7" w:rsidRPr="000733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79CC" w14:textId="77777777" w:rsidR="00256467" w:rsidRDefault="00256467" w:rsidP="008C18D7">
      <w:pPr>
        <w:spacing w:after="0" w:line="240" w:lineRule="auto"/>
      </w:pPr>
      <w:r>
        <w:separator/>
      </w:r>
    </w:p>
  </w:endnote>
  <w:endnote w:type="continuationSeparator" w:id="0">
    <w:p w14:paraId="53184029" w14:textId="77777777" w:rsidR="00256467" w:rsidRDefault="00256467" w:rsidP="008C1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26638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8CB5430" w14:textId="06B1B112" w:rsidR="008C18D7" w:rsidRDefault="008C18D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 w:rsidR="005575FF">
              <w:rPr>
                <w:rFonts w:ascii="Brush Script MT" w:hAnsi="Brush Script MT"/>
                <w:b/>
                <w:bCs/>
                <w:sz w:val="36"/>
                <w:szCs w:val="36"/>
              </w:rPr>
              <w:t>Eddi</w:t>
            </w:r>
            <w:r w:rsidR="00722B06" w:rsidRPr="000733CC">
              <w:rPr>
                <w:rFonts w:ascii="Brush Script MT" w:hAnsi="Brush Script MT"/>
                <w:b/>
                <w:bCs/>
                <w:sz w:val="36"/>
                <w:szCs w:val="36"/>
              </w:rPr>
              <w:t>e</w:t>
            </w:r>
            <w:r w:rsidR="005575FF">
              <w:rPr>
                <w:rFonts w:ascii="Brush Script MT" w:hAnsi="Brush Script MT"/>
                <w:b/>
                <w:bCs/>
                <w:sz w:val="36"/>
                <w:szCs w:val="36"/>
              </w:rPr>
              <w:t xml:space="preserve"> Williams</w:t>
            </w:r>
            <w:r w:rsidR="00722B06" w:rsidRPr="000733CC">
              <w:rPr>
                <w:rFonts w:ascii="Brush Script MT" w:hAnsi="Brush Script MT"/>
                <w:b/>
                <w:bCs/>
                <w:sz w:val="36"/>
                <w:szCs w:val="36"/>
              </w:rPr>
              <w:t xml:space="preserve"> ~ </w:t>
            </w:r>
            <w:r w:rsidR="005575FF">
              <w:rPr>
                <w:rFonts w:ascii="Brush Script MT" w:hAnsi="Brush Script MT"/>
                <w:b/>
                <w:bCs/>
                <w:sz w:val="36"/>
                <w:szCs w:val="36"/>
              </w:rPr>
              <w:t>August 2, 2026</w:t>
            </w:r>
          </w:p>
        </w:sdtContent>
      </w:sdt>
    </w:sdtContent>
  </w:sdt>
  <w:p w14:paraId="1B69834A" w14:textId="77777777" w:rsidR="008C18D7" w:rsidRDefault="008C1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F219" w14:textId="77777777" w:rsidR="00256467" w:rsidRDefault="00256467" w:rsidP="008C18D7">
      <w:pPr>
        <w:spacing w:after="0" w:line="240" w:lineRule="auto"/>
      </w:pPr>
      <w:r>
        <w:separator/>
      </w:r>
    </w:p>
  </w:footnote>
  <w:footnote w:type="continuationSeparator" w:id="0">
    <w:p w14:paraId="533878D0" w14:textId="77777777" w:rsidR="00256467" w:rsidRDefault="00256467" w:rsidP="008C1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3181" w14:textId="4D2E056D" w:rsidR="008C18D7" w:rsidRPr="00BD1C76" w:rsidRDefault="00BD1C76" w:rsidP="00BD1C76">
    <w:pPr>
      <w:pStyle w:val="Header"/>
      <w:rPr>
        <w:sz w:val="14"/>
        <w:szCs w:val="14"/>
      </w:rPr>
    </w:pPr>
    <w:r w:rsidRPr="00BD1C76">
      <w:rPr>
        <w:rFonts w:ascii="Times New Roman" w:hAnsi="Times New Roman" w:cs="Times New Roman"/>
        <w:b/>
        <w:bCs/>
        <w:sz w:val="36"/>
        <w:szCs w:val="36"/>
      </w:rPr>
      <w:t xml:space="preserve">Seek </w:t>
    </w:r>
    <w:r w:rsidRPr="00BD1C76">
      <w:rPr>
        <w:rFonts w:ascii="Times New Roman" w:hAnsi="Times New Roman" w:cs="Times New Roman"/>
        <w:b/>
        <w:bCs/>
        <w:sz w:val="36"/>
        <w:szCs w:val="36"/>
      </w:rPr>
      <w:t>F</w:t>
    </w:r>
    <w:r w:rsidRPr="00BD1C76">
      <w:rPr>
        <w:rFonts w:ascii="Times New Roman" w:hAnsi="Times New Roman" w:cs="Times New Roman"/>
        <w:b/>
        <w:bCs/>
        <w:sz w:val="36"/>
        <w:szCs w:val="36"/>
      </w:rPr>
      <w:t xml:space="preserve">irst the </w:t>
    </w:r>
    <w:r w:rsidRPr="00BD1C76">
      <w:rPr>
        <w:rFonts w:ascii="Times New Roman" w:hAnsi="Times New Roman" w:cs="Times New Roman"/>
        <w:b/>
        <w:bCs/>
        <w:sz w:val="36"/>
        <w:szCs w:val="36"/>
      </w:rPr>
      <w:t>K</w:t>
    </w:r>
    <w:r w:rsidRPr="00BD1C76">
      <w:rPr>
        <w:rFonts w:ascii="Times New Roman" w:hAnsi="Times New Roman" w:cs="Times New Roman"/>
        <w:b/>
        <w:bCs/>
        <w:sz w:val="36"/>
        <w:szCs w:val="36"/>
      </w:rPr>
      <w:t xml:space="preserve">ingdom of GOD and </w:t>
    </w:r>
    <w:r w:rsidRPr="00BD1C76">
      <w:rPr>
        <w:rFonts w:ascii="Times New Roman" w:hAnsi="Times New Roman" w:cs="Times New Roman"/>
        <w:b/>
        <w:bCs/>
        <w:sz w:val="36"/>
        <w:szCs w:val="36"/>
      </w:rPr>
      <w:t>H</w:t>
    </w:r>
    <w:r w:rsidRPr="00BD1C76">
      <w:rPr>
        <w:rFonts w:ascii="Times New Roman" w:hAnsi="Times New Roman" w:cs="Times New Roman"/>
        <w:b/>
        <w:bCs/>
        <w:sz w:val="36"/>
        <w:szCs w:val="36"/>
      </w:rPr>
      <w:t xml:space="preserve">is </w:t>
    </w:r>
    <w:r w:rsidRPr="00BD1C76">
      <w:rPr>
        <w:rFonts w:ascii="Times New Roman" w:hAnsi="Times New Roman" w:cs="Times New Roman"/>
        <w:b/>
        <w:bCs/>
        <w:sz w:val="36"/>
        <w:szCs w:val="36"/>
      </w:rPr>
      <w:t>R</w:t>
    </w:r>
    <w:r w:rsidRPr="00BD1C76">
      <w:rPr>
        <w:rFonts w:ascii="Times New Roman" w:hAnsi="Times New Roman" w:cs="Times New Roman"/>
        <w:b/>
        <w:bCs/>
        <w:sz w:val="36"/>
        <w:szCs w:val="36"/>
      </w:rPr>
      <w:t>ighteousness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7D07"/>
    <w:multiLevelType w:val="hybridMultilevel"/>
    <w:tmpl w:val="76C254B8"/>
    <w:lvl w:ilvl="0" w:tplc="B89CEB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0741"/>
    <w:multiLevelType w:val="hybridMultilevel"/>
    <w:tmpl w:val="F07EA694"/>
    <w:lvl w:ilvl="0" w:tplc="3EE65D96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1E8"/>
    <w:multiLevelType w:val="hybridMultilevel"/>
    <w:tmpl w:val="38B034AC"/>
    <w:lvl w:ilvl="0" w:tplc="B89CEB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97DB5"/>
    <w:multiLevelType w:val="hybridMultilevel"/>
    <w:tmpl w:val="6820FC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D4190"/>
    <w:multiLevelType w:val="hybridMultilevel"/>
    <w:tmpl w:val="FA78870E"/>
    <w:lvl w:ilvl="0" w:tplc="52D8BD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50B58"/>
    <w:multiLevelType w:val="hybridMultilevel"/>
    <w:tmpl w:val="F89AF526"/>
    <w:lvl w:ilvl="0" w:tplc="52D8BD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050EE"/>
    <w:multiLevelType w:val="hybridMultilevel"/>
    <w:tmpl w:val="1DF6ABB2"/>
    <w:lvl w:ilvl="0" w:tplc="B89CEB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44A04"/>
    <w:multiLevelType w:val="hybridMultilevel"/>
    <w:tmpl w:val="A34C1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140457">
    <w:abstractNumId w:val="5"/>
  </w:num>
  <w:num w:numId="2" w16cid:durableId="1803886254">
    <w:abstractNumId w:val="1"/>
  </w:num>
  <w:num w:numId="3" w16cid:durableId="523861960">
    <w:abstractNumId w:val="4"/>
  </w:num>
  <w:num w:numId="4" w16cid:durableId="569270972">
    <w:abstractNumId w:val="0"/>
  </w:num>
  <w:num w:numId="5" w16cid:durableId="561990703">
    <w:abstractNumId w:val="7"/>
  </w:num>
  <w:num w:numId="6" w16cid:durableId="99497937">
    <w:abstractNumId w:val="2"/>
  </w:num>
  <w:num w:numId="7" w16cid:durableId="1888419851">
    <w:abstractNumId w:val="6"/>
  </w:num>
  <w:num w:numId="8" w16cid:durableId="1917284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A3"/>
    <w:rsid w:val="00045F22"/>
    <w:rsid w:val="000733CC"/>
    <w:rsid w:val="000A17B4"/>
    <w:rsid w:val="000E5ECA"/>
    <w:rsid w:val="001604DD"/>
    <w:rsid w:val="00161409"/>
    <w:rsid w:val="00231046"/>
    <w:rsid w:val="00256467"/>
    <w:rsid w:val="002C344F"/>
    <w:rsid w:val="00303897"/>
    <w:rsid w:val="0034290F"/>
    <w:rsid w:val="003636D2"/>
    <w:rsid w:val="003D6332"/>
    <w:rsid w:val="00411312"/>
    <w:rsid w:val="00461379"/>
    <w:rsid w:val="00494C30"/>
    <w:rsid w:val="004A32CD"/>
    <w:rsid w:val="004B6BE3"/>
    <w:rsid w:val="0052771C"/>
    <w:rsid w:val="005575FF"/>
    <w:rsid w:val="00586CEA"/>
    <w:rsid w:val="0063232F"/>
    <w:rsid w:val="00646FE1"/>
    <w:rsid w:val="006B12BE"/>
    <w:rsid w:val="00722B06"/>
    <w:rsid w:val="00741C58"/>
    <w:rsid w:val="007D0B47"/>
    <w:rsid w:val="007F472B"/>
    <w:rsid w:val="007F7F69"/>
    <w:rsid w:val="00853CE3"/>
    <w:rsid w:val="008C0864"/>
    <w:rsid w:val="008C18D7"/>
    <w:rsid w:val="00935C8B"/>
    <w:rsid w:val="00936EA4"/>
    <w:rsid w:val="009758DD"/>
    <w:rsid w:val="00A12E99"/>
    <w:rsid w:val="00A66A30"/>
    <w:rsid w:val="00A942AE"/>
    <w:rsid w:val="00AB1E25"/>
    <w:rsid w:val="00AD4A9B"/>
    <w:rsid w:val="00B10E28"/>
    <w:rsid w:val="00B50361"/>
    <w:rsid w:val="00BD1C76"/>
    <w:rsid w:val="00BD25FB"/>
    <w:rsid w:val="00C01E47"/>
    <w:rsid w:val="00C82219"/>
    <w:rsid w:val="00CE1EAA"/>
    <w:rsid w:val="00D1649C"/>
    <w:rsid w:val="00D71EB7"/>
    <w:rsid w:val="00D8737D"/>
    <w:rsid w:val="00DC4B0A"/>
    <w:rsid w:val="00E41302"/>
    <w:rsid w:val="00EA142D"/>
    <w:rsid w:val="00EE0211"/>
    <w:rsid w:val="00EF37F9"/>
    <w:rsid w:val="00F158BB"/>
    <w:rsid w:val="00F62030"/>
    <w:rsid w:val="00F9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13DA1"/>
  <w15:chartTrackingRefBased/>
  <w15:docId w15:val="{F1074D25-C6FD-46A4-8CD6-9DDBE543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3C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D7"/>
  </w:style>
  <w:style w:type="paragraph" w:styleId="Footer">
    <w:name w:val="footer"/>
    <w:basedOn w:val="Normal"/>
    <w:link w:val="FooterChar"/>
    <w:uiPriority w:val="99"/>
    <w:unhideWhenUsed/>
    <w:rsid w:val="008C1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D7"/>
  </w:style>
  <w:style w:type="paragraph" w:styleId="ListParagraph">
    <w:name w:val="List Paragraph"/>
    <w:basedOn w:val="Normal"/>
    <w:uiPriority w:val="34"/>
    <w:qFormat/>
    <w:rsid w:val="008C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ocuments\Custom%20Office%20Templates\Sunday%20Sermon%20Notes%20(Rev%20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Sunday Sermon Notes (Rev 1).dotx</Template>
  <TotalTime>8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Stuart Fain</cp:lastModifiedBy>
  <cp:revision>2</cp:revision>
  <dcterms:created xsi:type="dcterms:W3CDTF">2026-08-01T18:30:00Z</dcterms:created>
  <dcterms:modified xsi:type="dcterms:W3CDTF">2026-08-01T18:30:00Z</dcterms:modified>
</cp:coreProperties>
</file>